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3B" w:rsidRDefault="009B6B29" w:rsidP="0030023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30023B" w:rsidRDefault="0030023B" w:rsidP="0030023B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CE7DC6" w:rsidRDefault="009B6B29" w:rsidP="0030023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3B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CE7DC6" w:rsidRDefault="009B6B29" w:rsidP="0030023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3B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CE7DC6" w:rsidRDefault="009B6B29" w:rsidP="0030023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3B" w:rsidRDefault="008C76D3" w:rsidP="0030023B">
            <w:r>
              <w:rPr>
                <w:rFonts w:hint="cs"/>
                <w:rtl/>
              </w:rPr>
              <w:t>‏</w:t>
            </w:r>
            <w:r>
              <w:rPr>
                <w:rtl/>
              </w:rPr>
              <w:t>25/08/2022</w:t>
            </w:r>
          </w:p>
        </w:tc>
      </w:tr>
    </w:tbl>
    <w:p w:rsidR="0030023B" w:rsidRDefault="0030023B" w:rsidP="0030023B">
      <w:pPr>
        <w:rPr>
          <w:rtl/>
        </w:rPr>
      </w:pPr>
    </w:p>
    <w:p w:rsidR="0030023B" w:rsidRDefault="0030023B" w:rsidP="0030023B">
      <w:pPr>
        <w:rPr>
          <w:rtl/>
        </w:rPr>
      </w:pPr>
    </w:p>
    <w:p w:rsidR="0030023B" w:rsidRDefault="0030023B" w:rsidP="0030023B">
      <w:pPr>
        <w:rPr>
          <w:rtl/>
        </w:rPr>
      </w:pPr>
    </w:p>
    <w:p w:rsidR="0030023B" w:rsidRDefault="0030023B" w:rsidP="0030023B">
      <w:pPr>
        <w:rPr>
          <w:rtl/>
        </w:rPr>
      </w:pPr>
    </w:p>
    <w:p w:rsidR="0030023B" w:rsidRDefault="0030023B" w:rsidP="0030023B">
      <w:pPr>
        <w:rPr>
          <w:rtl/>
        </w:rPr>
      </w:pPr>
    </w:p>
    <w:p w:rsidR="0030023B" w:rsidRDefault="0030023B" w:rsidP="0030023B">
      <w:pPr>
        <w:rPr>
          <w:rtl/>
        </w:rPr>
      </w:pPr>
    </w:p>
    <w:p w:rsidR="0030023B" w:rsidRDefault="009B6B29" w:rsidP="0030023B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30023B" w:rsidRDefault="0030023B" w:rsidP="0030023B">
      <w:pPr>
        <w:jc w:val="both"/>
        <w:rPr>
          <w:rFonts w:ascii="Arial" w:hAnsi="Arial"/>
          <w:b/>
          <w:sz w:val="22"/>
          <w:szCs w:val="22"/>
          <w:rtl/>
        </w:rPr>
      </w:pPr>
    </w:p>
    <w:p w:rsidR="0030023B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30023B" w:rsidRPr="00AF57E9" w:rsidRDefault="0030023B" w:rsidP="0030023B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30023B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6401F5" w:rsidRPr="00DA1352" w:rsidRDefault="006401F5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Default="00DA135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חודשית שוטפת של </w:t>
            </w:r>
            <w:r w:rsidRPr="00DA1352">
              <w:rPr>
                <w:rFonts w:ascii="Arial" w:hAnsi="Arial" w:hint="cs"/>
                <w:b/>
                <w:sz w:val="22"/>
                <w:szCs w:val="22"/>
                <w:rtl/>
              </w:rPr>
              <w:t>סביבות נמוכות של אתר כל הבריאות בענן של חברת אורקל</w:t>
            </w:r>
            <w:r w:rsidR="0018057D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18057D" w:rsidRDefault="0018057D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הסביבות הנמוכות נכנסות לשימוש במקרה של תקלות ייצור והצורך לבדוק ולפתור אותן.</w:t>
            </w:r>
          </w:p>
          <w:p w:rsidR="0018057D" w:rsidRDefault="0018057D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בשוטף הן מוחזקות מכובות בעלות מינימלית ובמידת הצורך מרימים אותם והעלות מתעדכנת לאותה תקופה בהתאם.</w:t>
            </w:r>
          </w:p>
          <w:p w:rsidR="00C22292" w:rsidRPr="0067223C" w:rsidRDefault="00C22292" w:rsidP="0067223C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30023B" w:rsidRPr="00AF57E9" w:rsidRDefault="0030023B" w:rsidP="0030023B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30023B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30023B" w:rsidRPr="00AF57E9" w:rsidRDefault="0030023B" w:rsidP="0030023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30023B" w:rsidRPr="00AF57E9" w:rsidRDefault="009B6B29" w:rsidP="0030023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30023B" w:rsidRPr="00AF57E9" w:rsidRDefault="0030023B" w:rsidP="0030023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30023B">
        <w:tc>
          <w:tcPr>
            <w:tcW w:w="3085" w:type="dxa"/>
            <w:hideMark/>
          </w:tcPr>
          <w:p w:rsidR="0030023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30023B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30023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30023B" w:rsidRPr="00AF57E9" w:rsidRDefault="0030023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30023B" w:rsidRPr="00AF57E9" w:rsidRDefault="0030023B" w:rsidP="0030023B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A662F8" w:rsidRPr="00082DF5" w:rsidRDefault="008C76D3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אורקל ישראל בע"מ</w:t>
            </w:r>
          </w:p>
        </w:tc>
      </w:tr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A662F8" w:rsidRPr="00082DF5" w:rsidRDefault="008C76D3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8C76D3">
              <w:rPr>
                <w:rFonts w:ascii="Arial" w:hAnsi="Arial"/>
                <w:b/>
                <w:sz w:val="22"/>
                <w:szCs w:val="22"/>
                <w:rtl/>
              </w:rPr>
              <w:t>40001396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30023B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30023B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30023B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C51C4">
        <w:tc>
          <w:tcPr>
            <w:tcW w:w="2675" w:type="dxa"/>
            <w:shd w:val="clear" w:color="auto" w:fill="E6E6E6"/>
            <w:hideMark/>
          </w:tcPr>
          <w:p w:rsidR="0030023B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8C76D3" w:rsidRDefault="008C76D3" w:rsidP="00C22292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148,000 ₪ </w:t>
            </w:r>
          </w:p>
          <w:p w:rsidR="0030023B" w:rsidRPr="002C51C4" w:rsidRDefault="008C76D3" w:rsidP="008C76D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36,000 $ לפי שער של 3.5 בתוספת מעמ 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67223C" w:rsidP="0067223C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8</w:t>
            </w:r>
            <w:r w:rsidR="008C76D3"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/202</w:t>
            </w: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2</w:t>
            </w:r>
            <w:r w:rsidR="008C76D3"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8C76D3"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  <w:t>–</w:t>
            </w:r>
            <w:r w:rsidR="008C76D3"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12</w:t>
            </w:r>
            <w:r w:rsidR="008C76D3"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/2023</w:t>
            </w:r>
          </w:p>
        </w:tc>
      </w:tr>
    </w:tbl>
    <w:p w:rsidR="0030023B" w:rsidRPr="00AF57E9" w:rsidRDefault="0030023B" w:rsidP="0030023B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30023B" w:rsidRPr="00AF57E9" w:rsidRDefault="009B6B29" w:rsidP="0067223C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8C76D3" w:rsidRPr="00CB0E5C" w:rsidRDefault="008C76D3" w:rsidP="008C76D3">
      <w:pPr>
        <w:rPr>
          <w:rFonts w:asciiTheme="minorBidi" w:hAnsiTheme="minorBidi" w:cstheme="minorBidi"/>
          <w:rtl/>
        </w:rPr>
      </w:pP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 xml:space="preserve">המוצר עליו מבוסס אתר כל הבריאות הוא </w:t>
      </w:r>
      <w:r w:rsidRPr="00F03974">
        <w:rPr>
          <w:rFonts w:ascii="Arial" w:hAnsi="Arial"/>
          <w:color w:val="5F6368"/>
          <w:sz w:val="22"/>
          <w:szCs w:val="22"/>
          <w:shd w:val="clear" w:color="auto" w:fill="FFFFFF"/>
        </w:rPr>
        <w:t>Inquera</w:t>
      </w: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 xml:space="preserve"> של אורקל.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זהו מוצר שלא הצליח בישראל והמשרד הוא הלקוח היחיד שלו בארץ.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 xml:space="preserve">היצרן מצהיר על המוצר </w:t>
      </w: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</w:rPr>
        <w:t>EOL</w:t>
      </w: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 xml:space="preserve"> ואין לו גרסאות חדשות.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יש צורך בתחזוקת סביבות בענן של אורקל לטובת תמיכה מינימלית הכרחית של היצרן במקרה של תקלות ייצור שיחייבו התערבותו.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דוגמא לכך הייתה ב</w:t>
      </w:r>
      <w:r w:rsidRPr="00F03974">
        <w:rPr>
          <w:rFonts w:ascii="Arial" w:hAnsi="Arial"/>
          <w:color w:val="5F6368"/>
          <w:sz w:val="22"/>
          <w:szCs w:val="22"/>
          <w:shd w:val="clear" w:color="auto" w:fill="FFFFFF"/>
          <w:rtl/>
        </w:rPr>
        <w:t xml:space="preserve">מתקפת הסייבר על </w:t>
      </w: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ה</w:t>
      </w:r>
      <w:r w:rsidRPr="00F03974">
        <w:rPr>
          <w:rFonts w:ascii="Arial" w:hAnsi="Arial"/>
          <w:color w:val="5F6368"/>
          <w:sz w:val="22"/>
          <w:szCs w:val="22"/>
          <w:shd w:val="clear" w:color="auto" w:fill="FFFFFF"/>
          <w:rtl/>
        </w:rPr>
        <w:t>אתר</w:t>
      </w:r>
      <w:r w:rsidRPr="00F03974">
        <w:rPr>
          <w:rFonts w:ascii="Arial" w:hAnsi="Arial"/>
          <w:sz w:val="22"/>
          <w:szCs w:val="22"/>
          <w:rtl/>
        </w:rPr>
        <w:t xml:space="preserve"> </w:t>
      </w: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במבצע שומר החומות.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</w:p>
    <w:p w:rsidR="008C76D3" w:rsidRPr="00F03974" w:rsidRDefault="008C76D3" w:rsidP="008C76D3">
      <w:pPr>
        <w:rPr>
          <w:rFonts w:asciiTheme="minorBidi" w:hAnsiTheme="minorBidi" w:cstheme="minorBidi"/>
          <w:sz w:val="22"/>
          <w:szCs w:val="22"/>
          <w:rtl/>
        </w:rPr>
      </w:pPr>
      <w:r w:rsidRPr="00F03974">
        <w:rPr>
          <w:rFonts w:asciiTheme="minorBidi" w:hAnsiTheme="minorBidi" w:cstheme="minorBidi" w:hint="cs"/>
          <w:sz w:val="22"/>
          <w:szCs w:val="22"/>
          <w:rtl/>
        </w:rPr>
        <w:t>לאור המצב המתואר אנו עוסקים בהקמת אתר חלופי.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אתר כל הבריאות הנו אתר מורכב המכיל תוכן של אלפי ערכים 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החלפתו כרוכה גם בהסבת נתונים מהאתר הישן לחדש.</w:t>
      </w:r>
    </w:p>
    <w:p w:rsidR="008C76D3" w:rsidRPr="00F03974" w:rsidRDefault="008C76D3" w:rsidP="008C76D3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זהו תהליך מורכב ואנחנו בעיצומו מתוכנן להסתיים עד סוף 2022</w:t>
      </w:r>
    </w:p>
    <w:p w:rsidR="008C76D3" w:rsidRPr="00F03974" w:rsidRDefault="008C76D3" w:rsidP="00DA1352">
      <w:pPr>
        <w:rPr>
          <w:rFonts w:ascii="Arial" w:hAnsi="Arial"/>
          <w:color w:val="5F6368"/>
          <w:sz w:val="22"/>
          <w:szCs w:val="22"/>
          <w:shd w:val="clear" w:color="auto" w:fill="FFFFFF"/>
          <w:rtl/>
        </w:rPr>
      </w:pP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אך זקוקים לתמיכה של היצרן לאתר הנוכחי כל עוד הוא פעיל</w:t>
      </w:r>
      <w:r w:rsidR="00DA1352"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 xml:space="preserve"> וכן לתקופת חפיפה לאחר עליית האתר החדש</w:t>
      </w:r>
      <w:r w:rsidRPr="00F03974">
        <w:rPr>
          <w:rFonts w:ascii="Arial" w:hAnsi="Arial" w:hint="cs"/>
          <w:color w:val="5F6368"/>
          <w:sz w:val="22"/>
          <w:szCs w:val="22"/>
          <w:shd w:val="clear" w:color="auto" w:fill="FFFFFF"/>
          <w:rtl/>
        </w:rPr>
        <w:t>.</w:t>
      </w:r>
    </w:p>
    <w:p w:rsidR="0030023B" w:rsidRPr="00AF57E9" w:rsidRDefault="0030023B" w:rsidP="0030023B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30023B" w:rsidRPr="00AF57E9" w:rsidRDefault="009B6B29" w:rsidP="0030023B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30023B" w:rsidRPr="00AF57E9" w:rsidRDefault="009B6B29" w:rsidP="0030023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0023B" w:rsidRPr="00AF57E9" w:rsidRDefault="009B6B29" w:rsidP="0030023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0023B" w:rsidRPr="00AF57E9" w:rsidRDefault="009B6B29" w:rsidP="0030023B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30023B" w:rsidRPr="00AF57E9" w:rsidRDefault="0030023B" w:rsidP="0030023B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  <w:bookmarkStart w:id="0" w:name="_GoBack"/>
      <w:bookmarkEnd w:id="0"/>
    </w:p>
    <w:p w:rsidR="0030023B" w:rsidRPr="00AF57E9" w:rsidRDefault="009B6B29" w:rsidP="0030023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30023B" w:rsidRPr="00AF57E9" w:rsidRDefault="0030023B" w:rsidP="0030023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30023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92" w:rsidRPr="00AF57E9" w:rsidRDefault="009B6B29" w:rsidP="003E38C1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DA1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גילה ארד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3B" w:rsidRPr="00AF57E9" w:rsidRDefault="00DA1352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פרוייקטים אגף המחשוב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3B" w:rsidRPr="002D0A07" w:rsidRDefault="00DA1352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0D5442A3" wp14:editId="67340837">
                  <wp:extent cx="793750" cy="529167"/>
                  <wp:effectExtent l="0" t="0" r="6350" b="444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24" cy="53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30023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0023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30023B" w:rsidRDefault="0030023B" w:rsidP="0030023B">
      <w:pPr>
        <w:rPr>
          <w:rtl/>
        </w:rPr>
      </w:pPr>
    </w:p>
    <w:p w:rsidR="00644B5F" w:rsidRPr="00572407" w:rsidRDefault="00644B5F" w:rsidP="00644B5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644B5F" w:rsidRDefault="00644B5F" w:rsidP="00644B5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644B5F" w:rsidRPr="00AF57E9" w:rsidTr="0030023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30023B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30023B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AF57E9" w:rsidRDefault="00E540F8" w:rsidP="003002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695913" cy="461010"/>
                  <wp:effectExtent l="0" t="0" r="0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457" cy="463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B5F" w:rsidRPr="00AF57E9" w:rsidTr="0030023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30023B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30023B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30023B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30023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04" w:rsidRDefault="003F7B04">
      <w:r>
        <w:separator/>
      </w:r>
    </w:p>
  </w:endnote>
  <w:endnote w:type="continuationSeparator" w:id="0">
    <w:p w:rsidR="003F7B04" w:rsidRDefault="003F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30023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0023B" w:rsidRPr="0098529F" w:rsidRDefault="009B6B29" w:rsidP="0030023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0023B" w:rsidRPr="0098529F" w:rsidRDefault="009B6B29" w:rsidP="0030023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0023B" w:rsidRPr="0098529F" w:rsidRDefault="009B6B29" w:rsidP="0030023B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540F8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540F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0023B" w:rsidRPr="0098529F" w:rsidRDefault="0030023B" w:rsidP="0030023B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30023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0023B" w:rsidRPr="0098529F" w:rsidRDefault="009B6B29" w:rsidP="0030023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0023B" w:rsidRPr="0098529F" w:rsidRDefault="009B6B29" w:rsidP="0030023B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0023B" w:rsidRPr="0098529F" w:rsidRDefault="009B6B29" w:rsidP="0030023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0023B" w:rsidRPr="0098529F" w:rsidRDefault="009B6B29" w:rsidP="0030023B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30023B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0023B" w:rsidRPr="001275E5" w:rsidRDefault="009B6B29" w:rsidP="0030023B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0023B" w:rsidRPr="00843B72" w:rsidRDefault="009B6B29" w:rsidP="0030023B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30023B" w:rsidRPr="00354861" w:rsidRDefault="0030023B" w:rsidP="003002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04" w:rsidRDefault="003F7B04">
      <w:r>
        <w:separator/>
      </w:r>
    </w:p>
  </w:footnote>
  <w:footnote w:type="continuationSeparator" w:id="0">
    <w:p w:rsidR="003F7B04" w:rsidRDefault="003F7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30023B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30023B" w:rsidRPr="005D6483" w:rsidRDefault="009B6B29" w:rsidP="0030023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30023B" w:rsidRPr="005D6483" w:rsidRDefault="009B6B29" w:rsidP="0030023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30023B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30023B" w:rsidRPr="00D84715" w:rsidRDefault="009B6B29" w:rsidP="0030023B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30023B" w:rsidRPr="00CE601A" w:rsidRDefault="009B6B29" w:rsidP="0030023B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30023B" w:rsidRPr="00F54EBF" w:rsidRDefault="009B6B29" w:rsidP="0030023B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30023B" w:rsidRDefault="009B6B29" w:rsidP="0030023B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0023B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0023B" w:rsidRPr="00F8548C" w:rsidRDefault="009B6B29" w:rsidP="0030023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30023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0023B" w:rsidRPr="00D84715" w:rsidRDefault="0030023B" w:rsidP="0030023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0023B" w:rsidRDefault="0030023B" w:rsidP="0030023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0023B" w:rsidRPr="00D84715" w:rsidRDefault="00001D45" w:rsidP="0030023B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0023B" w:rsidRPr="00F8548C" w:rsidRDefault="009B6B29" w:rsidP="0030023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30023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0023B" w:rsidRPr="00D84715" w:rsidRDefault="0030023B" w:rsidP="0030023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0023B" w:rsidRPr="00D84715" w:rsidRDefault="0030023B" w:rsidP="0030023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0023B" w:rsidRPr="00106EF7" w:rsidRDefault="009B6B29" w:rsidP="0030023B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0023B" w:rsidRPr="00671AFA" w:rsidRDefault="009B6B29" w:rsidP="0030023B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30023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0023B" w:rsidRPr="00D84715" w:rsidRDefault="0030023B" w:rsidP="0030023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0023B" w:rsidRPr="00D84715" w:rsidRDefault="0030023B" w:rsidP="0030023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0023B" w:rsidRPr="00D84715" w:rsidRDefault="009B6B29" w:rsidP="0030023B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0023B" w:rsidRPr="00F8548C" w:rsidRDefault="009B6B29" w:rsidP="0030023B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30023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30023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30023B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30023B" w:rsidRPr="00D84715" w:rsidRDefault="0030023B" w:rsidP="0030023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1277"/>
    <w:rsid w:val="000665F5"/>
    <w:rsid w:val="000C0F8C"/>
    <w:rsid w:val="0018057D"/>
    <w:rsid w:val="001A6DAB"/>
    <w:rsid w:val="001B1929"/>
    <w:rsid w:val="001B23D8"/>
    <w:rsid w:val="001B27BD"/>
    <w:rsid w:val="00264C73"/>
    <w:rsid w:val="002C51C4"/>
    <w:rsid w:val="002D0A07"/>
    <w:rsid w:val="002D5C29"/>
    <w:rsid w:val="0030023B"/>
    <w:rsid w:val="00305452"/>
    <w:rsid w:val="00336CDD"/>
    <w:rsid w:val="003E38C1"/>
    <w:rsid w:val="003F7B04"/>
    <w:rsid w:val="004A4352"/>
    <w:rsid w:val="004B205C"/>
    <w:rsid w:val="004E0B2C"/>
    <w:rsid w:val="004E71C3"/>
    <w:rsid w:val="005130CB"/>
    <w:rsid w:val="00514ED8"/>
    <w:rsid w:val="00572407"/>
    <w:rsid w:val="006401F5"/>
    <w:rsid w:val="00643FC1"/>
    <w:rsid w:val="00644B5F"/>
    <w:rsid w:val="0067223C"/>
    <w:rsid w:val="00675430"/>
    <w:rsid w:val="006F14EA"/>
    <w:rsid w:val="007548B0"/>
    <w:rsid w:val="007C4A53"/>
    <w:rsid w:val="008C76D3"/>
    <w:rsid w:val="009B6B29"/>
    <w:rsid w:val="009F7FB7"/>
    <w:rsid w:val="00A662F8"/>
    <w:rsid w:val="00AE30BF"/>
    <w:rsid w:val="00AF173F"/>
    <w:rsid w:val="00B07843"/>
    <w:rsid w:val="00B53C37"/>
    <w:rsid w:val="00B85624"/>
    <w:rsid w:val="00B948B4"/>
    <w:rsid w:val="00BC4C4D"/>
    <w:rsid w:val="00C22292"/>
    <w:rsid w:val="00C35E1C"/>
    <w:rsid w:val="00C43315"/>
    <w:rsid w:val="00C70AF8"/>
    <w:rsid w:val="00D208B3"/>
    <w:rsid w:val="00D46559"/>
    <w:rsid w:val="00D66609"/>
    <w:rsid w:val="00DA1352"/>
    <w:rsid w:val="00E540F8"/>
    <w:rsid w:val="00E630D4"/>
    <w:rsid w:val="00E8203D"/>
    <w:rsid w:val="00EC145B"/>
    <w:rsid w:val="00F03974"/>
    <w:rsid w:val="00F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E88BB"/>
  <w15:docId w15:val="{9ECC9E50-608E-409A-AD03-F5ABC9E3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C10ADC56-C3C9-44C7-9531-DD7B4B4C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438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Paz</dc:creator>
  <cp:keywords/>
  <dc:description/>
  <cp:lastModifiedBy>אתי מלאייב</cp:lastModifiedBy>
  <cp:revision>2</cp:revision>
  <dcterms:created xsi:type="dcterms:W3CDTF">2022-08-29T15:10:00Z</dcterms:created>
  <dcterms:modified xsi:type="dcterms:W3CDTF">2022-08-29T15:10:00Z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